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356" w:rsidRDefault="00585356" w:rsidP="00FE1023">
      <w:pPr>
        <w:jc w:val="center"/>
      </w:pPr>
      <w:r>
        <w:t>ISTANZA ATTIVITA’ DI VOLONTARIATO</w:t>
      </w:r>
    </w:p>
    <w:p w:rsidR="00585356" w:rsidRDefault="00585356"/>
    <w:p w:rsidR="00585356" w:rsidRDefault="00585356" w:rsidP="002C5B83">
      <w:pPr>
        <w:jc w:val="right"/>
      </w:pPr>
      <w:r>
        <w:t xml:space="preserve">  Al Dirigente Scolastico</w:t>
      </w:r>
    </w:p>
    <w:p w:rsidR="00585356" w:rsidRDefault="00585356" w:rsidP="002C5B83">
      <w:pPr>
        <w:jc w:val="right"/>
      </w:pPr>
      <w:r>
        <w:t>All’I.C. Cuoco-Schipa</w:t>
      </w:r>
    </w:p>
    <w:p w:rsidR="00585356" w:rsidRDefault="00585356" w:rsidP="002C5B83">
      <w:pPr>
        <w:jc w:val="right"/>
      </w:pPr>
      <w:bookmarkStart w:id="0" w:name="_GoBack"/>
      <w:bookmarkEnd w:id="0"/>
    </w:p>
    <w:p w:rsidR="00585356" w:rsidRDefault="00585356" w:rsidP="002C5B83">
      <w:pPr>
        <w:jc w:val="right"/>
      </w:pPr>
    </w:p>
    <w:p w:rsidR="00585356" w:rsidRDefault="00585356" w:rsidP="002C5B83">
      <w:r w:rsidRPr="002C5B83">
        <w:t>Il</w:t>
      </w:r>
      <w:r>
        <w:t xml:space="preserve"> sottoscritto                                                nato a                                 il                              residente in                                 </w:t>
      </w:r>
    </w:p>
    <w:p w:rsidR="00585356" w:rsidRDefault="00585356" w:rsidP="002C5B83">
      <w:r>
        <w:t>Via                                                             codice fiscale</w:t>
      </w:r>
    </w:p>
    <w:p w:rsidR="00585356" w:rsidRDefault="00585356" w:rsidP="00FE1023">
      <w:pPr>
        <w:jc w:val="center"/>
        <w:rPr>
          <w:sz w:val="28"/>
        </w:rPr>
      </w:pPr>
      <w:r w:rsidRPr="00FE1023">
        <w:rPr>
          <w:sz w:val="28"/>
        </w:rPr>
        <w:t>Chiede</w:t>
      </w:r>
    </w:p>
    <w:p w:rsidR="00585356" w:rsidRPr="00FE1023" w:rsidRDefault="00585356" w:rsidP="00FE1023">
      <w:pPr>
        <w:jc w:val="center"/>
        <w:rPr>
          <w:sz w:val="28"/>
        </w:rPr>
      </w:pPr>
    </w:p>
    <w:p w:rsidR="00585356" w:rsidRDefault="00585356" w:rsidP="002C5B83">
      <w:r>
        <w:t>Incarico relativo alla seguente attività:                                                    , in qualità di volontario.</w:t>
      </w:r>
    </w:p>
    <w:p w:rsidR="00585356" w:rsidRDefault="00585356" w:rsidP="002C5B83">
      <w:r>
        <w:t>Dichiara a tal fine sotto la personale responsabilità:</w:t>
      </w:r>
    </w:p>
    <w:p w:rsidR="00585356" w:rsidRDefault="00585356" w:rsidP="00FE1023">
      <w:pPr>
        <w:pStyle w:val="ListParagraph"/>
        <w:numPr>
          <w:ilvl w:val="0"/>
          <w:numId w:val="1"/>
        </w:numPr>
      </w:pPr>
      <w:r>
        <w:t>Di essere fisicamente idoneo a svolgere l’attività sopra indicata, per la quale possiede i seguenti titoli e competenze;</w:t>
      </w:r>
    </w:p>
    <w:p w:rsidR="00585356" w:rsidRDefault="00585356" w:rsidP="00FE1023">
      <w:pPr>
        <w:pStyle w:val="ListParagraph"/>
        <w:numPr>
          <w:ilvl w:val="0"/>
          <w:numId w:val="1"/>
        </w:numPr>
      </w:pPr>
      <w:r>
        <w:t>Di godere dei diritti politici e di non aver riportato condanne penali che impediscano, ai sensi delle vigenti disposizioni in materia, la costituzione del rapporto di impiego con la pubblica amministrazione;</w:t>
      </w:r>
    </w:p>
    <w:p w:rsidR="00585356" w:rsidRDefault="00585356" w:rsidP="00FE1023">
      <w:pPr>
        <w:pStyle w:val="ListParagraph"/>
        <w:numPr>
          <w:ilvl w:val="0"/>
          <w:numId w:val="1"/>
        </w:numPr>
      </w:pPr>
      <w:r>
        <w:t>Di conoscere pienamente, in ogni sua parte, il regolamento per l’utilizzo di volontari di codesta amministrazione e di accettarlo integralmente senza riserva alcuna;</w:t>
      </w:r>
    </w:p>
    <w:p w:rsidR="00585356" w:rsidRDefault="00585356" w:rsidP="00FE1023">
      <w:pPr>
        <w:pStyle w:val="ListParagraph"/>
        <w:numPr>
          <w:ilvl w:val="0"/>
          <w:numId w:val="1"/>
        </w:numPr>
      </w:pPr>
      <w:r>
        <w:t>Di riconoscere pienamente l’insindacabile facoltà dell’istituto di revocare in ogni momento l’eventuale incarico, senza necessità di motivazione alcuna e senza che ciò p ossa dar adito a pretese ed indennizzi di sorta da parte e in favore del sottoscritto;</w:t>
      </w:r>
    </w:p>
    <w:p w:rsidR="00585356" w:rsidRDefault="00585356" w:rsidP="00FE1023">
      <w:pPr>
        <w:pStyle w:val="ListParagraph"/>
        <w:numPr>
          <w:ilvl w:val="0"/>
          <w:numId w:val="1"/>
        </w:numPr>
      </w:pPr>
      <w:r>
        <w:t>Di impegnarsi a rispettare e riconoscere le eventuali prescrizioni o condizioni speciali che saranno precisate al conferimento dell’incarico;</w:t>
      </w:r>
    </w:p>
    <w:p w:rsidR="00585356" w:rsidRDefault="00585356" w:rsidP="00FE1023">
      <w:pPr>
        <w:pStyle w:val="ListParagraph"/>
        <w:numPr>
          <w:ilvl w:val="0"/>
          <w:numId w:val="1"/>
        </w:numPr>
      </w:pPr>
      <w:r>
        <w:t>Di essere disponibile ad assumere l’impegno per n.        ore settimanali oppure per n.         ore complessive, nel periodo</w:t>
      </w:r>
    </w:p>
    <w:p w:rsidR="00585356" w:rsidRDefault="00585356" w:rsidP="00FE1023">
      <w:pPr>
        <w:pStyle w:val="ListParagraph"/>
        <w:numPr>
          <w:ilvl w:val="0"/>
          <w:numId w:val="1"/>
        </w:numPr>
      </w:pPr>
      <w:r>
        <w:t>Di conoscere che le attività vengono svolte esclusivamente per fini di solidarietà e gratuitamente, senza alcun carattere di prestazione lavorativa dipendente o professionale e che non possono in nessun configurare un rapporto di impiego nella P.A.;</w:t>
      </w:r>
    </w:p>
    <w:p w:rsidR="00585356" w:rsidRDefault="00585356" w:rsidP="00FE1023">
      <w:pPr>
        <w:pStyle w:val="ListParagraph"/>
        <w:numPr>
          <w:ilvl w:val="0"/>
          <w:numId w:val="1"/>
        </w:numPr>
      </w:pPr>
      <w:r>
        <w:t>Di accettare di operare in forma coordinata con il responsabile dell’Istituzione Scolastica, nell’ambito dei programmi impostati dall’Amministrazione, assicurando adeguata continuità dell’intervento per il periodo di tempo stabilito ed essendo disponibile alle verifiche concordate;</w:t>
      </w:r>
    </w:p>
    <w:p w:rsidR="00585356" w:rsidRDefault="00585356" w:rsidP="00FE1023">
      <w:pPr>
        <w:pStyle w:val="ListParagraph"/>
        <w:numPr>
          <w:ilvl w:val="0"/>
          <w:numId w:val="1"/>
        </w:numPr>
      </w:pPr>
      <w:r>
        <w:t>Di accettare di operare nel pieno rispetto dell’ambiente e delle persone a favore delle quali si svolge l’attività.</w:t>
      </w:r>
    </w:p>
    <w:p w:rsidR="00585356" w:rsidRDefault="00585356" w:rsidP="002C5B83"/>
    <w:p w:rsidR="00585356" w:rsidRPr="002C5B83" w:rsidRDefault="00585356" w:rsidP="002C5B83">
      <w:pPr>
        <w:rPr>
          <w:b/>
        </w:rPr>
      </w:pPr>
      <w:r>
        <w:t>Data                                                                                                                                       Firma</w:t>
      </w:r>
    </w:p>
    <w:sectPr w:rsidR="00585356" w:rsidRPr="002C5B83" w:rsidSect="00535F1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680800"/>
    <w:multiLevelType w:val="hybridMultilevel"/>
    <w:tmpl w:val="2A4AA96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C5B83"/>
    <w:rsid w:val="002C12B1"/>
    <w:rsid w:val="002C5B83"/>
    <w:rsid w:val="00535F1C"/>
    <w:rsid w:val="00585356"/>
    <w:rsid w:val="007E77CA"/>
    <w:rsid w:val="00AD105C"/>
    <w:rsid w:val="00D473C9"/>
    <w:rsid w:val="00FE1023"/>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F1C"/>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E102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349</Words>
  <Characters>1994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ISTANZA ATTIVITA’ DI VOLONTARIATO</dc:title>
  <dc:subject/>
  <dc:creator>Vale</dc:creator>
  <cp:keywords/>
  <dc:description/>
  <cp:lastModifiedBy>Amalia</cp:lastModifiedBy>
  <cp:revision>2</cp:revision>
  <dcterms:created xsi:type="dcterms:W3CDTF">2015-07-05T20:49:00Z</dcterms:created>
  <dcterms:modified xsi:type="dcterms:W3CDTF">2015-07-05T20:49:00Z</dcterms:modified>
</cp:coreProperties>
</file>